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CA81CB" w14:textId="7C266921" w:rsidR="00DD54CE" w:rsidRPr="003855E8" w:rsidRDefault="008B0D56" w:rsidP="00DD54CE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C</w:t>
      </w:r>
      <w:r w:rsidR="00DF4F2D">
        <w:rPr>
          <w:rFonts w:ascii="Comic Sans MS" w:hAnsi="Comic Sans MS"/>
          <w:sz w:val="24"/>
          <w:szCs w:val="24"/>
          <w:u w:val="single"/>
        </w:rPr>
        <w:t>7 Organic Chemistry</w:t>
      </w:r>
      <w:r w:rsidR="00900977">
        <w:rPr>
          <w:rFonts w:ascii="Comic Sans MS" w:hAnsi="Comic Sans MS"/>
          <w:sz w:val="24"/>
          <w:szCs w:val="24"/>
          <w:u w:val="single"/>
        </w:rPr>
        <w:t xml:space="preserve"> – Crude Oil, Alkanes and Alkenes</w:t>
      </w:r>
    </w:p>
    <w:p w14:paraId="582B448D" w14:textId="334F8CBB" w:rsidR="00122454" w:rsidRDefault="00122454" w:rsidP="00A06D87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Facts</w:t>
      </w:r>
    </w:p>
    <w:p w14:paraId="6012A592" w14:textId="3BD43CBF" w:rsidR="00A06D87" w:rsidRPr="003855E8" w:rsidRDefault="00DF4F2D" w:rsidP="00A06D87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Carbon compounds as fuels</w:t>
      </w:r>
      <w:r w:rsidR="00A06D87" w:rsidRPr="003855E8">
        <w:rPr>
          <w:rFonts w:ascii="Comic Sans MS" w:hAnsi="Comic Sans MS"/>
          <w:b/>
          <w:sz w:val="24"/>
          <w:szCs w:val="24"/>
        </w:rPr>
        <w:t>:</w:t>
      </w:r>
    </w:p>
    <w:p w14:paraId="1F08BCFD" w14:textId="77777777" w:rsidR="00F917DD" w:rsidRDefault="50E5E39D" w:rsidP="00900977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>Crude oil is running out. It is the remains of ancient biomass formed mostly from buried plankton in mud.</w:t>
      </w:r>
    </w:p>
    <w:p w14:paraId="0D566C14" w14:textId="77777777" w:rsidR="00DF4F2D" w:rsidRDefault="50E5E39D" w:rsidP="00900977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>Crude oil is mostly made of large numbers of hydrocarbons (hydrogen and carbon atoms only).</w:t>
      </w:r>
    </w:p>
    <w:p w14:paraId="316A1EFE" w14:textId="77777777" w:rsidR="00DF4F2D" w:rsidRDefault="50E5E39D" w:rsidP="00900977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>Most of the hydrocarbons in crude oil are alkanes.</w:t>
      </w:r>
    </w:p>
    <w:p w14:paraId="5587D6EF" w14:textId="77777777" w:rsidR="00DF4F2D" w:rsidRPr="00DF4F2D" w:rsidRDefault="50E5E39D" w:rsidP="00900977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>The general formula for alkanes is C</w:t>
      </w:r>
      <w:r w:rsidRPr="50E5E39D">
        <w:rPr>
          <w:rFonts w:ascii="Comic Sans MS" w:hAnsi="Comic Sans MS"/>
          <w:sz w:val="24"/>
          <w:szCs w:val="24"/>
          <w:vertAlign w:val="subscript"/>
        </w:rPr>
        <w:t>n</w:t>
      </w:r>
      <w:r w:rsidRPr="50E5E39D">
        <w:rPr>
          <w:rFonts w:ascii="Comic Sans MS" w:hAnsi="Comic Sans MS"/>
          <w:sz w:val="24"/>
          <w:szCs w:val="24"/>
        </w:rPr>
        <w:t>H</w:t>
      </w:r>
      <w:r w:rsidRPr="50E5E39D">
        <w:rPr>
          <w:rFonts w:ascii="Comic Sans MS" w:hAnsi="Comic Sans MS"/>
          <w:sz w:val="24"/>
          <w:szCs w:val="24"/>
          <w:vertAlign w:val="subscript"/>
        </w:rPr>
        <w:t>2n+2</w:t>
      </w:r>
    </w:p>
    <w:p w14:paraId="4CDCAF62" w14:textId="77777777" w:rsidR="00DF4F2D" w:rsidRDefault="50E5E39D" w:rsidP="00900977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 xml:space="preserve">The first 4 alkanes are methane, ethane, propane and butane. </w:t>
      </w:r>
    </w:p>
    <w:p w14:paraId="278B306C" w14:textId="77777777" w:rsidR="00DF4F2D" w:rsidRDefault="50E5E39D" w:rsidP="00900977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>Hydrocarbons in crude oil can be separated into fractions containing similar numbers of carbon atoms using fractional distillation.</w:t>
      </w:r>
    </w:p>
    <w:p w14:paraId="47180903" w14:textId="77777777" w:rsidR="00DF4F2D" w:rsidRDefault="50E5E39D" w:rsidP="00900977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>Petrol, diesel, oil, kerosene, heavy fuel oil and liquefied petroleum are produced from crude oil.</w:t>
      </w:r>
    </w:p>
    <w:p w14:paraId="220212AE" w14:textId="77777777" w:rsidR="00DF4F2D" w:rsidRDefault="50E5E39D" w:rsidP="00900977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>Lubricants, polymers and detergents used in modern life are produced by the petrochemical industry.</w:t>
      </w:r>
    </w:p>
    <w:p w14:paraId="7B8BD10F" w14:textId="77777777" w:rsidR="00DF4F2D" w:rsidRDefault="50E5E39D" w:rsidP="00900977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>The size of the hydrocarbons can affect their properties e.g.</w:t>
      </w:r>
    </w:p>
    <w:p w14:paraId="24290515" w14:textId="77777777" w:rsidR="00CE4579" w:rsidRDefault="50E5E39D" w:rsidP="00900977">
      <w:pPr>
        <w:pStyle w:val="ListParagraph"/>
        <w:numPr>
          <w:ilvl w:val="1"/>
          <w:numId w:val="6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>Boiling point</w:t>
      </w:r>
    </w:p>
    <w:p w14:paraId="22EC31C7" w14:textId="77777777" w:rsidR="00CE4579" w:rsidRDefault="50E5E39D" w:rsidP="00900977">
      <w:pPr>
        <w:pStyle w:val="ListParagraph"/>
        <w:numPr>
          <w:ilvl w:val="1"/>
          <w:numId w:val="6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>Viscosity</w:t>
      </w:r>
    </w:p>
    <w:p w14:paraId="05D5FF11" w14:textId="77777777" w:rsidR="00CE4579" w:rsidRPr="00CE4579" w:rsidRDefault="50E5E39D" w:rsidP="00900977">
      <w:pPr>
        <w:pStyle w:val="ListParagraph"/>
        <w:numPr>
          <w:ilvl w:val="1"/>
          <w:numId w:val="6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>Flammability</w:t>
      </w:r>
    </w:p>
    <w:p w14:paraId="3D54014D" w14:textId="77777777" w:rsidR="00CE4579" w:rsidRDefault="50E5E39D" w:rsidP="00900977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>The combustion of hydrocarbons releases energy</w:t>
      </w:r>
    </w:p>
    <w:p w14:paraId="4EFF478B" w14:textId="77777777" w:rsidR="00CE4579" w:rsidRDefault="50E5E39D" w:rsidP="00900977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>During combustion, the carbon and hydrogen are oxidised to produce carbon dioxide and water (complete combustion).</w:t>
      </w:r>
    </w:p>
    <w:p w14:paraId="2B33CE60" w14:textId="77777777" w:rsidR="00CE4579" w:rsidRDefault="50E5E39D" w:rsidP="00900977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>Hydrocarbons can be cracked (broken down) to produce smaller, more useful molecules.</w:t>
      </w:r>
    </w:p>
    <w:p w14:paraId="1197CFD3" w14:textId="77777777" w:rsidR="00CE4579" w:rsidRDefault="50E5E39D" w:rsidP="00900977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 xml:space="preserve">Cracking can be done by catalytic cracking and steam cracking. </w:t>
      </w:r>
    </w:p>
    <w:p w14:paraId="2EA9CADE" w14:textId="77777777" w:rsidR="00CE4579" w:rsidRDefault="50E5E39D" w:rsidP="00900977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 xml:space="preserve">The products of cracking are alkanes and alkenes. There is high demand for fuels with small molecules and so some of the products of cracking are used as fuels. </w:t>
      </w:r>
    </w:p>
    <w:p w14:paraId="6B2019F2" w14:textId="77777777" w:rsidR="00CE4579" w:rsidRDefault="50E5E39D" w:rsidP="00900977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>Alkenes are more reactive than alkanes. You can test for alkenes using bromine water as they react with it.</w:t>
      </w:r>
    </w:p>
    <w:p w14:paraId="489251C9" w14:textId="77777777" w:rsidR="00CE4579" w:rsidRDefault="50E5E39D" w:rsidP="00900977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 xml:space="preserve">Alkenes are used to make polymers and as starting materials for the production of many other chemicals. </w:t>
      </w:r>
    </w:p>
    <w:p w14:paraId="30B30F80" w14:textId="77777777" w:rsidR="00CE4579" w:rsidRPr="003855E8" w:rsidRDefault="00CE4579" w:rsidP="00CE4579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Reactions of alkenes</w:t>
      </w:r>
      <w:r w:rsidRPr="003855E8">
        <w:rPr>
          <w:rFonts w:ascii="Comic Sans MS" w:hAnsi="Comic Sans MS"/>
          <w:b/>
          <w:sz w:val="24"/>
          <w:szCs w:val="24"/>
        </w:rPr>
        <w:t>:</w:t>
      </w:r>
    </w:p>
    <w:p w14:paraId="7731960F" w14:textId="180F9E54" w:rsidR="00CE4579" w:rsidRDefault="50E5E39D" w:rsidP="00900977">
      <w:pPr>
        <w:pStyle w:val="ListParagraph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>Alkenes are hydrocarbons with a double carbon-carbon bond.</w:t>
      </w:r>
    </w:p>
    <w:p w14:paraId="6E9B4A0F" w14:textId="77777777" w:rsidR="00CE4579" w:rsidRPr="00CE4579" w:rsidRDefault="50E5E39D" w:rsidP="00900977">
      <w:pPr>
        <w:pStyle w:val="ListParagraph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>The general formula for alkenes is C</w:t>
      </w:r>
      <w:r w:rsidRPr="50E5E39D">
        <w:rPr>
          <w:rFonts w:ascii="Comic Sans MS" w:hAnsi="Comic Sans MS"/>
          <w:sz w:val="24"/>
          <w:szCs w:val="24"/>
          <w:vertAlign w:val="subscript"/>
        </w:rPr>
        <w:t>n</w:t>
      </w:r>
      <w:r w:rsidRPr="50E5E39D">
        <w:rPr>
          <w:rFonts w:ascii="Comic Sans MS" w:hAnsi="Comic Sans MS"/>
          <w:sz w:val="24"/>
          <w:szCs w:val="24"/>
        </w:rPr>
        <w:t>H</w:t>
      </w:r>
      <w:r w:rsidRPr="50E5E39D">
        <w:rPr>
          <w:rFonts w:ascii="Comic Sans MS" w:hAnsi="Comic Sans MS"/>
          <w:sz w:val="24"/>
          <w:szCs w:val="24"/>
          <w:vertAlign w:val="subscript"/>
        </w:rPr>
        <w:t>2n</w:t>
      </w:r>
    </w:p>
    <w:p w14:paraId="759A430E" w14:textId="77777777" w:rsidR="00CE4579" w:rsidRDefault="50E5E39D" w:rsidP="00900977">
      <w:pPr>
        <w:pStyle w:val="ListParagraph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 xml:space="preserve">The first 4 alkenes are ethene, propene, butene and pentene </w:t>
      </w:r>
    </w:p>
    <w:p w14:paraId="1F4EF8CE" w14:textId="77777777" w:rsidR="00CE4579" w:rsidRDefault="50E5E39D" w:rsidP="00900977">
      <w:pPr>
        <w:pStyle w:val="ListParagraph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 xml:space="preserve">Alkenes react with oxygen in combustion reactions but they tend to burn in air with smoky flames due to incomplete combustion. </w:t>
      </w:r>
    </w:p>
    <w:p w14:paraId="378C1B0A" w14:textId="77777777" w:rsidR="00DD26E5" w:rsidRDefault="50E5E39D" w:rsidP="00900977">
      <w:pPr>
        <w:pStyle w:val="ListParagraph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 xml:space="preserve">Alkenes react by adding atoms across the carbon-carbon double bond to become a carbon-carbon single bond. </w:t>
      </w:r>
    </w:p>
    <w:p w14:paraId="06635DCF" w14:textId="77777777" w:rsidR="00DD26E5" w:rsidRDefault="50E5E39D" w:rsidP="00900977">
      <w:pPr>
        <w:pStyle w:val="ListParagraph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lastRenderedPageBreak/>
        <w:t>Alkenes react with hydrogen in the presence of a catalyst to produce the corresponding alkane.</w:t>
      </w:r>
    </w:p>
    <w:p w14:paraId="7FB68760" w14:textId="77777777" w:rsidR="00DD26E5" w:rsidRDefault="50E5E39D" w:rsidP="00900977">
      <w:pPr>
        <w:pStyle w:val="ListParagraph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>Alkenes react with water (steam) in the presence of a catalyst to produce alcohol</w:t>
      </w:r>
    </w:p>
    <w:p w14:paraId="1DCE0AF6" w14:textId="77777777" w:rsidR="00DD26E5" w:rsidRDefault="00DD26E5" w:rsidP="00900977">
      <w:pPr>
        <w:pStyle w:val="ListParagraph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Alkenes react with halogens to produce a saturated compound with 2 halogen atoms in the molecule e.g. </w:t>
      </w:r>
      <w:proofErr w:type="spellStart"/>
      <w:r>
        <w:rPr>
          <w:rFonts w:ascii="Comic Sans MS" w:hAnsi="Comic Sans MS"/>
          <w:sz w:val="24"/>
          <w:szCs w:val="24"/>
        </w:rPr>
        <w:t>ethene</w:t>
      </w:r>
      <w:proofErr w:type="spellEnd"/>
      <w:r>
        <w:rPr>
          <w:rFonts w:ascii="Comic Sans MS" w:hAnsi="Comic Sans MS"/>
          <w:sz w:val="24"/>
          <w:szCs w:val="24"/>
        </w:rPr>
        <w:t xml:space="preserve"> + bromine </w:t>
      </w:r>
      <w:r w:rsidRPr="00DD26E5">
        <w:rPr>
          <w:rFonts w:ascii="Comic Sans MS" w:hAnsi="Comic Sans MS"/>
          <w:sz w:val="24"/>
          <w:szCs w:val="24"/>
        </w:rPr>
        <w:sym w:font="Wingdings" w:char="F0E0"/>
      </w:r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dibromoethane</w:t>
      </w:r>
      <w:proofErr w:type="spellEnd"/>
    </w:p>
    <w:p w14:paraId="55A33D8D" w14:textId="77777777" w:rsidR="00122454" w:rsidRDefault="50E5E39D" w:rsidP="00122454">
      <w:pPr>
        <w:pStyle w:val="ListParagraph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 xml:space="preserve">Alkenes can be used to make polymers such as </w:t>
      </w:r>
      <w:proofErr w:type="gramStart"/>
      <w:r w:rsidRPr="50E5E39D">
        <w:rPr>
          <w:rFonts w:ascii="Comic Sans MS" w:hAnsi="Comic Sans MS"/>
          <w:sz w:val="24"/>
          <w:szCs w:val="24"/>
        </w:rPr>
        <w:t>poly(</w:t>
      </w:r>
      <w:proofErr w:type="spellStart"/>
      <w:proofErr w:type="gramEnd"/>
      <w:r w:rsidRPr="50E5E39D">
        <w:rPr>
          <w:rFonts w:ascii="Comic Sans MS" w:hAnsi="Comic Sans MS"/>
          <w:sz w:val="24"/>
          <w:szCs w:val="24"/>
        </w:rPr>
        <w:t>ethene</w:t>
      </w:r>
      <w:proofErr w:type="spellEnd"/>
      <w:r w:rsidRPr="50E5E39D">
        <w:rPr>
          <w:rFonts w:ascii="Comic Sans MS" w:hAnsi="Comic Sans MS"/>
          <w:sz w:val="24"/>
          <w:szCs w:val="24"/>
        </w:rPr>
        <w:t>) and poly(propene) by addition polymerisation.</w:t>
      </w:r>
    </w:p>
    <w:p w14:paraId="346302F6" w14:textId="77777777" w:rsidR="00122454" w:rsidRDefault="00122454" w:rsidP="00122454">
      <w:pPr>
        <w:ind w:left="405"/>
        <w:rPr>
          <w:rFonts w:ascii="Comic Sans MS" w:hAnsi="Comic Sans MS"/>
          <w:b/>
          <w:color w:val="000000"/>
          <w:szCs w:val="27"/>
        </w:rPr>
      </w:pPr>
    </w:p>
    <w:p w14:paraId="19F25734" w14:textId="79D636D8" w:rsidR="00FA6166" w:rsidRPr="00122454" w:rsidRDefault="00122454" w:rsidP="00122454">
      <w:pPr>
        <w:ind w:left="405"/>
        <w:rPr>
          <w:rFonts w:ascii="Comic Sans MS" w:hAnsi="Comic Sans MS"/>
          <w:b/>
          <w:color w:val="000000"/>
          <w:szCs w:val="27"/>
          <w:u w:val="single"/>
        </w:rPr>
      </w:pPr>
      <w:r w:rsidRPr="00122454">
        <w:rPr>
          <w:rFonts w:ascii="Comic Sans MS" w:hAnsi="Comic Sans MS"/>
          <w:b/>
          <w:color w:val="000000"/>
          <w:szCs w:val="27"/>
          <w:u w:val="single"/>
        </w:rPr>
        <w:t>Task 1: Watch F</w:t>
      </w:r>
      <w:r w:rsidRPr="00122454">
        <w:rPr>
          <w:rFonts w:ascii="Comic Sans MS" w:hAnsi="Comic Sans MS"/>
          <w:b/>
          <w:color w:val="000000"/>
          <w:szCs w:val="27"/>
          <w:u w:val="single"/>
        </w:rPr>
        <w:t>ree Science lessons (if you can) and do a mind map of the informatio</w:t>
      </w:r>
      <w:r w:rsidRPr="00122454">
        <w:rPr>
          <w:rFonts w:ascii="Comic Sans MS" w:hAnsi="Comic Sans MS"/>
          <w:b/>
          <w:color w:val="000000"/>
          <w:szCs w:val="27"/>
          <w:u w:val="single"/>
        </w:rPr>
        <w:t>n</w:t>
      </w:r>
    </w:p>
    <w:p w14:paraId="2EE0E0ED" w14:textId="72025520" w:rsidR="00122454" w:rsidRPr="00122454" w:rsidRDefault="00122454" w:rsidP="00122454">
      <w:pPr>
        <w:spacing w:after="0" w:line="240" w:lineRule="auto"/>
        <w:ind w:firstLine="405"/>
        <w:rPr>
          <w:rFonts w:ascii="Comic Sans MS" w:eastAsia="Times New Roman" w:hAnsi="Comic Sans MS" w:cs="Arial"/>
          <w:b/>
          <w:color w:val="000000" w:themeColor="text1"/>
          <w:szCs w:val="15"/>
          <w:lang w:eastAsia="en-GB"/>
        </w:rPr>
      </w:pPr>
      <w:hyperlink r:id="rId8" w:history="1">
        <w:r w:rsidRPr="00122454">
          <w:rPr>
            <w:rFonts w:ascii="Comic Sans MS" w:eastAsia="Times New Roman" w:hAnsi="Comic Sans MS" w:cs="Arial"/>
            <w:b/>
            <w:color w:val="000000" w:themeColor="text1"/>
            <w:szCs w:val="15"/>
            <w:lang w:eastAsia="en-GB"/>
          </w:rPr>
          <w:t>GCSE Science</w:t>
        </w:r>
        <w:r>
          <w:rPr>
            <w:rFonts w:ascii="Comic Sans MS" w:eastAsia="Times New Roman" w:hAnsi="Comic Sans MS" w:cs="Arial"/>
            <w:b/>
            <w:color w:val="000000" w:themeColor="text1"/>
            <w:szCs w:val="15"/>
            <w:lang w:eastAsia="en-GB"/>
          </w:rPr>
          <w:t xml:space="preserve"> Chemistry (9-1) Crude oil and h</w:t>
        </w:r>
        <w:r w:rsidRPr="00122454">
          <w:rPr>
            <w:rFonts w:ascii="Comic Sans MS" w:eastAsia="Times New Roman" w:hAnsi="Comic Sans MS" w:cs="Arial"/>
            <w:b/>
            <w:color w:val="000000" w:themeColor="text1"/>
            <w:szCs w:val="15"/>
            <w:lang w:eastAsia="en-GB"/>
          </w:rPr>
          <w:t>ydrocarbons</w:t>
        </w:r>
      </w:hyperlink>
    </w:p>
    <w:p w14:paraId="09D21D28" w14:textId="2560ECA0" w:rsidR="00122454" w:rsidRPr="00122454" w:rsidRDefault="00122454" w:rsidP="00122454">
      <w:pPr>
        <w:spacing w:after="0" w:line="240" w:lineRule="auto"/>
        <w:ind w:firstLine="405"/>
        <w:rPr>
          <w:rFonts w:ascii="Comic Sans MS" w:eastAsia="Times New Roman" w:hAnsi="Comic Sans MS" w:cs="Arial"/>
          <w:b/>
          <w:color w:val="000000" w:themeColor="text1"/>
          <w:szCs w:val="15"/>
          <w:lang w:eastAsia="en-GB"/>
        </w:rPr>
      </w:pPr>
      <w:hyperlink r:id="rId9" w:history="1">
        <w:r w:rsidRPr="00122454">
          <w:rPr>
            <w:rFonts w:ascii="Comic Sans MS" w:eastAsia="Times New Roman" w:hAnsi="Comic Sans MS" w:cs="Arial"/>
            <w:b/>
            <w:color w:val="000000" w:themeColor="text1"/>
            <w:szCs w:val="15"/>
            <w:lang w:eastAsia="en-GB"/>
          </w:rPr>
          <w:t>GCSE Science Chemistry (9-1) Properties of hydrocarbons</w:t>
        </w:r>
      </w:hyperlink>
    </w:p>
    <w:p w14:paraId="5CB5341D" w14:textId="77777777" w:rsidR="00122454" w:rsidRPr="00122454" w:rsidRDefault="00122454" w:rsidP="00122454">
      <w:pPr>
        <w:spacing w:after="0" w:line="240" w:lineRule="auto"/>
        <w:ind w:firstLine="405"/>
        <w:outlineLvl w:val="2"/>
        <w:rPr>
          <w:rFonts w:ascii="Comic Sans MS" w:eastAsia="Times New Roman" w:hAnsi="Comic Sans MS" w:cs="Arial"/>
          <w:b/>
          <w:bCs/>
          <w:color w:val="000000"/>
          <w:lang w:eastAsia="en-GB"/>
        </w:rPr>
      </w:pPr>
      <w:r w:rsidRPr="00122454">
        <w:rPr>
          <w:rFonts w:ascii="Comic Sans MS" w:eastAsia="Times New Roman" w:hAnsi="Comic Sans MS" w:cs="Arial"/>
          <w:b/>
          <w:color w:val="000000"/>
          <w:bdr w:val="none" w:sz="0" w:space="0" w:color="auto" w:frame="1"/>
          <w:lang w:eastAsia="en-GB"/>
        </w:rPr>
        <w:t>GCSE Science Chemistry (9-1) Combustion of hydrocarbons</w:t>
      </w:r>
    </w:p>
    <w:p w14:paraId="7E0C5D3A" w14:textId="77777777" w:rsidR="00122454" w:rsidRPr="00122454" w:rsidRDefault="00122454" w:rsidP="00122454">
      <w:pPr>
        <w:spacing w:after="0" w:line="240" w:lineRule="auto"/>
        <w:ind w:firstLine="405"/>
        <w:outlineLvl w:val="2"/>
        <w:rPr>
          <w:rFonts w:ascii="Comic Sans MS" w:eastAsia="Times New Roman" w:hAnsi="Comic Sans MS" w:cs="Arial"/>
          <w:b/>
          <w:bCs/>
          <w:color w:val="000000"/>
          <w:lang w:eastAsia="en-GB"/>
        </w:rPr>
      </w:pPr>
      <w:r w:rsidRPr="00122454">
        <w:rPr>
          <w:rFonts w:ascii="Comic Sans MS" w:eastAsia="Times New Roman" w:hAnsi="Comic Sans MS" w:cs="Arial"/>
          <w:b/>
          <w:color w:val="000000"/>
          <w:bdr w:val="none" w:sz="0" w:space="0" w:color="auto" w:frame="1"/>
          <w:lang w:eastAsia="en-GB"/>
        </w:rPr>
        <w:t>GCSE Science Chemistry (9-1) Fractional Distillation of Crude Oil</w:t>
      </w:r>
    </w:p>
    <w:p w14:paraId="07F3529A" w14:textId="77777777" w:rsidR="00122454" w:rsidRPr="00122454" w:rsidRDefault="00122454" w:rsidP="00122454">
      <w:pPr>
        <w:spacing w:after="0" w:line="240" w:lineRule="auto"/>
        <w:ind w:firstLine="405"/>
        <w:outlineLvl w:val="2"/>
        <w:rPr>
          <w:rFonts w:ascii="Comic Sans MS" w:eastAsia="Times New Roman" w:hAnsi="Comic Sans MS" w:cs="Arial"/>
          <w:b/>
          <w:bCs/>
          <w:color w:val="000000"/>
          <w:lang w:eastAsia="en-GB"/>
        </w:rPr>
      </w:pPr>
      <w:r w:rsidRPr="00122454">
        <w:rPr>
          <w:rFonts w:ascii="Comic Sans MS" w:eastAsia="Times New Roman" w:hAnsi="Comic Sans MS" w:cs="Arial"/>
          <w:b/>
          <w:color w:val="000000"/>
          <w:bdr w:val="none" w:sz="0" w:space="0" w:color="auto" w:frame="1"/>
          <w:lang w:eastAsia="en-GB"/>
        </w:rPr>
        <w:t>GCSE Science Chemistry (9-1) Cracking</w:t>
      </w:r>
    </w:p>
    <w:p w14:paraId="3D051FA7" w14:textId="77777777" w:rsidR="00122454" w:rsidRPr="00122454" w:rsidRDefault="00122454" w:rsidP="00122454">
      <w:pPr>
        <w:spacing w:after="0" w:line="240" w:lineRule="auto"/>
        <w:ind w:firstLine="405"/>
        <w:outlineLvl w:val="2"/>
        <w:rPr>
          <w:rFonts w:ascii="Comic Sans MS" w:eastAsia="Times New Roman" w:hAnsi="Comic Sans MS" w:cs="Arial"/>
          <w:b/>
          <w:bCs/>
          <w:color w:val="000000"/>
          <w:lang w:eastAsia="en-GB"/>
        </w:rPr>
      </w:pPr>
      <w:r w:rsidRPr="00122454">
        <w:rPr>
          <w:rFonts w:ascii="Comic Sans MS" w:eastAsia="Times New Roman" w:hAnsi="Comic Sans MS" w:cs="Arial"/>
          <w:b/>
          <w:color w:val="000000"/>
          <w:bdr w:val="none" w:sz="0" w:space="0" w:color="auto" w:frame="1"/>
          <w:lang w:eastAsia="en-GB"/>
        </w:rPr>
        <w:t>GCSE Science Chemistry (9-1 Triple) Alkenes</w:t>
      </w:r>
    </w:p>
    <w:p w14:paraId="02035E26" w14:textId="77777777" w:rsidR="00122454" w:rsidRPr="00122454" w:rsidRDefault="00122454" w:rsidP="00122454">
      <w:pPr>
        <w:spacing w:after="0" w:line="240" w:lineRule="auto"/>
        <w:ind w:firstLine="405"/>
        <w:outlineLvl w:val="2"/>
        <w:rPr>
          <w:rFonts w:ascii="Comic Sans MS" w:eastAsia="Times New Roman" w:hAnsi="Comic Sans MS" w:cs="Arial"/>
          <w:b/>
          <w:bCs/>
          <w:color w:val="000000"/>
          <w:lang w:eastAsia="en-GB"/>
        </w:rPr>
      </w:pPr>
      <w:r w:rsidRPr="00122454">
        <w:rPr>
          <w:rFonts w:ascii="Comic Sans MS" w:eastAsia="Times New Roman" w:hAnsi="Comic Sans MS" w:cs="Arial"/>
          <w:b/>
          <w:color w:val="000000"/>
          <w:bdr w:val="none" w:sz="0" w:space="0" w:color="auto" w:frame="1"/>
          <w:lang w:eastAsia="en-GB"/>
        </w:rPr>
        <w:t>GCSE Science Chemistry (9-1 Triple) Reactions of Alkenes 1</w:t>
      </w:r>
    </w:p>
    <w:p w14:paraId="4E51236A" w14:textId="77777777" w:rsidR="00122454" w:rsidRPr="00122454" w:rsidRDefault="00122454" w:rsidP="00122454">
      <w:pPr>
        <w:spacing w:after="0" w:line="240" w:lineRule="auto"/>
        <w:ind w:firstLine="405"/>
        <w:outlineLvl w:val="2"/>
        <w:rPr>
          <w:rFonts w:ascii="Comic Sans MS" w:eastAsia="Times New Roman" w:hAnsi="Comic Sans MS" w:cs="Arial"/>
          <w:b/>
          <w:bCs/>
          <w:color w:val="000000"/>
          <w:lang w:eastAsia="en-GB"/>
        </w:rPr>
      </w:pPr>
      <w:r w:rsidRPr="00122454">
        <w:rPr>
          <w:rFonts w:ascii="Comic Sans MS" w:eastAsia="Times New Roman" w:hAnsi="Comic Sans MS" w:cs="Arial"/>
          <w:b/>
          <w:color w:val="000000"/>
          <w:bdr w:val="none" w:sz="0" w:space="0" w:color="auto" w:frame="1"/>
          <w:lang w:eastAsia="en-GB"/>
        </w:rPr>
        <w:t>GCSE Science Chemistry (9-1 Triple) Reactions of Alkenes 2</w:t>
      </w:r>
    </w:p>
    <w:p w14:paraId="2A02E346" w14:textId="77777777" w:rsidR="00122454" w:rsidRPr="00122454" w:rsidRDefault="00122454" w:rsidP="00122454">
      <w:pPr>
        <w:ind w:left="405"/>
        <w:rPr>
          <w:rFonts w:ascii="Comic Sans MS" w:hAnsi="Comic Sans MS"/>
          <w:sz w:val="24"/>
          <w:szCs w:val="24"/>
        </w:rPr>
      </w:pPr>
    </w:p>
    <w:p w14:paraId="50F279E5" w14:textId="7B036AAD" w:rsidR="00DC1304" w:rsidRPr="00122454" w:rsidRDefault="00122454" w:rsidP="00DC1304">
      <w:pPr>
        <w:ind w:left="405"/>
        <w:rPr>
          <w:rFonts w:ascii="Comic Sans MS" w:hAnsi="Comic Sans MS"/>
          <w:b/>
          <w:color w:val="000000" w:themeColor="text1"/>
          <w:u w:val="single"/>
        </w:rPr>
      </w:pPr>
      <w:r w:rsidRPr="00122454">
        <w:rPr>
          <w:rFonts w:ascii="Comic Sans MS" w:hAnsi="Comic Sans MS"/>
          <w:b/>
          <w:color w:val="000000" w:themeColor="text1"/>
          <w:u w:val="single"/>
        </w:rPr>
        <w:t xml:space="preserve">Task 2: </w:t>
      </w:r>
      <w:r w:rsidR="00FC3065" w:rsidRPr="00122454">
        <w:rPr>
          <w:rFonts w:ascii="Comic Sans MS" w:hAnsi="Comic Sans MS"/>
          <w:b/>
          <w:color w:val="000000" w:themeColor="text1"/>
          <w:u w:val="single"/>
        </w:rPr>
        <w:t>Test yourself!</w:t>
      </w:r>
      <w:r w:rsidR="00FA6166" w:rsidRPr="00122454">
        <w:rPr>
          <w:rFonts w:ascii="Comic Sans MS" w:hAnsi="Comic Sans MS"/>
          <w:b/>
          <w:color w:val="000000" w:themeColor="text1"/>
          <w:u w:val="single"/>
        </w:rPr>
        <w:t xml:space="preserve"> An</w:t>
      </w:r>
      <w:r w:rsidRPr="00122454">
        <w:rPr>
          <w:rFonts w:ascii="Comic Sans MS" w:hAnsi="Comic Sans MS"/>
          <w:b/>
          <w:color w:val="000000" w:themeColor="text1"/>
          <w:u w:val="single"/>
        </w:rPr>
        <w:t>swer these quick fire questions.</w:t>
      </w:r>
    </w:p>
    <w:p w14:paraId="55AA7BC7" w14:textId="13E04705" w:rsidR="00FC3065" w:rsidRDefault="00FA6166" w:rsidP="00DC1304">
      <w:pPr>
        <w:ind w:left="405"/>
        <w:rPr>
          <w:rFonts w:ascii="Comic Sans MS" w:hAnsi="Comic Sans MS"/>
          <w:b/>
          <w:color w:val="000000" w:themeColor="text1"/>
        </w:rPr>
      </w:pPr>
      <w:r>
        <w:rPr>
          <w:noProof/>
          <w:lang w:eastAsia="en-GB"/>
        </w:rPr>
        <w:drawing>
          <wp:inline distT="0" distB="0" distL="0" distR="0" wp14:anchorId="1E114A95" wp14:editId="1866FFB6">
            <wp:extent cx="3821024" cy="2924355"/>
            <wp:effectExtent l="0" t="0" r="825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960" t="23076" r="43404" b="35240"/>
                    <a:stretch/>
                  </pic:blipFill>
                  <pic:spPr bwMode="auto">
                    <a:xfrm>
                      <a:off x="0" y="0"/>
                      <a:ext cx="3841166" cy="293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3065">
        <w:rPr>
          <w:noProof/>
          <w:lang w:eastAsia="en-GB"/>
        </w:rPr>
        <w:drawing>
          <wp:inline distT="0" distB="0" distL="0" distR="0" wp14:anchorId="22EF2563" wp14:editId="5B9FF821">
            <wp:extent cx="5037455" cy="2258483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960" t="40005" r="34181" b="28225"/>
                    <a:stretch/>
                  </pic:blipFill>
                  <pic:spPr bwMode="auto">
                    <a:xfrm>
                      <a:off x="0" y="0"/>
                      <a:ext cx="5081582" cy="2278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35C48A" w14:textId="47A885D3" w:rsidR="00DC1304" w:rsidRPr="00A2636D" w:rsidRDefault="00122454" w:rsidP="00DC1304">
      <w:pPr>
        <w:ind w:left="405"/>
        <w:rPr>
          <w:rFonts w:ascii="Comic Sans MS" w:hAnsi="Comic Sans MS"/>
          <w:b/>
          <w:color w:val="000000" w:themeColor="text1"/>
          <w:u w:val="single"/>
        </w:rPr>
      </w:pPr>
      <w:r w:rsidRPr="00A2636D">
        <w:rPr>
          <w:rFonts w:ascii="Comic Sans MS" w:hAnsi="Comic Sans MS"/>
          <w:b/>
          <w:color w:val="000000" w:themeColor="text1"/>
          <w:u w:val="single"/>
        </w:rPr>
        <w:lastRenderedPageBreak/>
        <w:t xml:space="preserve">Task 3:  Answer these </w:t>
      </w:r>
      <w:r w:rsidR="00DC1304" w:rsidRPr="00A2636D">
        <w:rPr>
          <w:rFonts w:ascii="Comic Sans MS" w:hAnsi="Comic Sans MS"/>
          <w:b/>
          <w:color w:val="000000" w:themeColor="text1"/>
          <w:u w:val="single"/>
        </w:rPr>
        <w:t>Multiple Choice Questions</w:t>
      </w:r>
    </w:p>
    <w:p w14:paraId="7DA2BD0C" w14:textId="0F23C692" w:rsidR="00DC1304" w:rsidRDefault="00D910B9" w:rsidP="00DC1304">
      <w:pPr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4DF0CC" wp14:editId="69CF2E83">
                <wp:simplePos x="0" y="0"/>
                <wp:positionH relativeFrom="column">
                  <wp:posOffset>103517</wp:posOffset>
                </wp:positionH>
                <wp:positionV relativeFrom="paragraph">
                  <wp:posOffset>25831</wp:posOffset>
                </wp:positionV>
                <wp:extent cx="6357668" cy="3234906"/>
                <wp:effectExtent l="19050" t="19050" r="24130" b="2286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7668" cy="3234906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02404" id="Rectangle 6" o:spid="_x0000_s1026" style="position:absolute;margin-left:8.15pt;margin-top:2.05pt;width:500.6pt;height:25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" filled="f" strokecolor="black [3200]" strokeweight="2.25pt"/>
            </w:pict>
          </mc:Fallback>
        </mc:AlternateContent>
      </w:r>
      <w:r w:rsidR="00DC1304">
        <w:rPr>
          <w:noProof/>
          <w:lang w:eastAsia="en-GB"/>
        </w:rPr>
        <w:drawing>
          <wp:inline distT="0" distB="0" distL="0" distR="0" wp14:anchorId="47B6F83E" wp14:editId="0B360B56">
            <wp:extent cx="6565044" cy="3252159"/>
            <wp:effectExtent l="0" t="0" r="762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2328" t="41914" r="25926" b="28383"/>
                    <a:stretch/>
                  </pic:blipFill>
                  <pic:spPr bwMode="auto">
                    <a:xfrm>
                      <a:off x="0" y="0"/>
                      <a:ext cx="6614894" cy="3276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1304" w:rsidRPr="00DC1304">
        <w:rPr>
          <w:rFonts w:ascii="Comic Sans MS" w:hAnsi="Comic Sans MS"/>
          <w:b/>
          <w:color w:val="000000" w:themeColor="text1"/>
        </w:rPr>
        <w:t xml:space="preserve"> </w:t>
      </w:r>
    </w:p>
    <w:p w14:paraId="6A2D8DB3" w14:textId="6A8599F7" w:rsidR="00D910B9" w:rsidRDefault="00D910B9" w:rsidP="00D910B9">
      <w:pPr>
        <w:jc w:val="center"/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E64003" wp14:editId="22E0124E">
                <wp:simplePos x="0" y="0"/>
                <wp:positionH relativeFrom="margin">
                  <wp:posOffset>94891</wp:posOffset>
                </wp:positionH>
                <wp:positionV relativeFrom="paragraph">
                  <wp:posOffset>34900</wp:posOffset>
                </wp:positionV>
                <wp:extent cx="6357668" cy="3683479"/>
                <wp:effectExtent l="19050" t="19050" r="24130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7668" cy="3683479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ADC0B" id="Rectangle 7" o:spid="_x0000_s1026" style="position:absolute;margin-left:7.45pt;margin-top:2.75pt;width:500.6pt;height:290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" filled="f" strokecolor="black [3200]" strokeweight="2.25pt">
                <w10:wrap anchorx="margin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D42BE59" wp14:editId="66FE8DD9">
            <wp:extent cx="6321437" cy="3742958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3613" t="42691" r="27694" b="21533"/>
                    <a:stretch/>
                  </pic:blipFill>
                  <pic:spPr bwMode="auto">
                    <a:xfrm>
                      <a:off x="0" y="0"/>
                      <a:ext cx="6369547" cy="3771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B5C31" w14:textId="77777777" w:rsidR="00DC1304" w:rsidRDefault="00DC1304">
      <w:pPr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color w:val="000000" w:themeColor="text1"/>
        </w:rPr>
        <w:br w:type="page"/>
      </w:r>
    </w:p>
    <w:p w14:paraId="0F6AA5A5" w14:textId="06F8024A" w:rsidR="00DC1304" w:rsidRPr="00A2636D" w:rsidRDefault="00122454" w:rsidP="00DC1304">
      <w:pPr>
        <w:rPr>
          <w:rFonts w:ascii="Comic Sans MS" w:hAnsi="Comic Sans MS"/>
          <w:b/>
          <w:color w:val="000000" w:themeColor="text1"/>
          <w:u w:val="single"/>
        </w:rPr>
      </w:pPr>
      <w:r w:rsidRPr="00A2636D">
        <w:rPr>
          <w:rFonts w:ascii="Comic Sans MS" w:hAnsi="Comic Sans MS"/>
          <w:b/>
          <w:color w:val="000000" w:themeColor="text1"/>
          <w:u w:val="single"/>
        </w:rPr>
        <w:lastRenderedPageBreak/>
        <w:t>Task 4:  Answer these S</w:t>
      </w:r>
      <w:r w:rsidR="00DC1304" w:rsidRPr="00A2636D">
        <w:rPr>
          <w:rFonts w:ascii="Comic Sans MS" w:hAnsi="Comic Sans MS"/>
          <w:b/>
          <w:color w:val="000000" w:themeColor="text1"/>
          <w:u w:val="single"/>
        </w:rPr>
        <w:t>horter</w:t>
      </w:r>
      <w:r w:rsidRPr="00A2636D">
        <w:rPr>
          <w:rFonts w:ascii="Comic Sans MS" w:hAnsi="Comic Sans MS"/>
          <w:b/>
          <w:color w:val="000000" w:themeColor="text1"/>
          <w:u w:val="single"/>
        </w:rPr>
        <w:t xml:space="preserve"> A</w:t>
      </w:r>
      <w:r w:rsidR="00DC1304" w:rsidRPr="00A2636D">
        <w:rPr>
          <w:rFonts w:ascii="Comic Sans MS" w:hAnsi="Comic Sans MS"/>
          <w:b/>
          <w:color w:val="000000" w:themeColor="text1"/>
          <w:u w:val="single"/>
        </w:rPr>
        <w:t>nswer Questions</w:t>
      </w:r>
    </w:p>
    <w:p w14:paraId="5DAB6C7B" w14:textId="339C24ED" w:rsidR="00CE4579" w:rsidRDefault="00D910B9" w:rsidP="00CE457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AAAEA5" wp14:editId="50EAFF4D">
                <wp:simplePos x="0" y="0"/>
                <wp:positionH relativeFrom="margin">
                  <wp:posOffset>0</wp:posOffset>
                </wp:positionH>
                <wp:positionV relativeFrom="paragraph">
                  <wp:posOffset>16019</wp:posOffset>
                </wp:positionV>
                <wp:extent cx="6512452" cy="4615132"/>
                <wp:effectExtent l="19050" t="19050" r="22225" b="1460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2452" cy="4615132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C9622" id="Rectangle 10" o:spid="_x0000_s1026" style="position:absolute;margin-left:0;margin-top:1.25pt;width:512.8pt;height:363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" filled="f" strokecolor="black [3200]" strokeweight="2.25pt">
                <w10:wrap anchorx="margin"/>
              </v:rect>
            </w:pict>
          </mc:Fallback>
        </mc:AlternateContent>
      </w:r>
      <w:r w:rsidR="00DC1304">
        <w:rPr>
          <w:noProof/>
          <w:lang w:eastAsia="en-GB"/>
        </w:rPr>
        <w:drawing>
          <wp:inline distT="0" distB="0" distL="0" distR="0" wp14:anchorId="15065D5A" wp14:editId="1DB6F512">
            <wp:extent cx="6578153" cy="4597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2805" t="42467" r="26620" b="19544"/>
                    <a:stretch/>
                  </pic:blipFill>
                  <pic:spPr bwMode="auto">
                    <a:xfrm>
                      <a:off x="0" y="0"/>
                      <a:ext cx="6592917" cy="4607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FAEBE3" w14:textId="08416C78" w:rsidR="00DC1304" w:rsidRDefault="00D910B9" w:rsidP="00CE457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D941AE" wp14:editId="47F49ADF">
                <wp:simplePos x="0" y="0"/>
                <wp:positionH relativeFrom="margin">
                  <wp:posOffset>-17253</wp:posOffset>
                </wp:positionH>
                <wp:positionV relativeFrom="paragraph">
                  <wp:posOffset>91343</wp:posOffset>
                </wp:positionV>
                <wp:extent cx="6529705" cy="3984829"/>
                <wp:effectExtent l="19050" t="19050" r="23495" b="158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9705" cy="3984829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DDF58" id="Rectangle 11" o:spid="_x0000_s1026" style="position:absolute;margin-left:-1.35pt;margin-top:7.2pt;width:514.15pt;height:313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" filled="f" strokecolor="black [3200]" strokeweight="2.25pt">
                <w10:wrap anchorx="margin"/>
              </v:rect>
            </w:pict>
          </mc:Fallback>
        </mc:AlternateContent>
      </w:r>
      <w:r w:rsidR="00DC1304">
        <w:rPr>
          <w:noProof/>
          <w:lang w:eastAsia="en-GB"/>
        </w:rPr>
        <w:drawing>
          <wp:inline distT="0" distB="0" distL="0" distR="0" wp14:anchorId="69C51768" wp14:editId="72847C7F">
            <wp:extent cx="6551295" cy="140009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2805" t="42127" r="27193" b="45983"/>
                    <a:stretch/>
                  </pic:blipFill>
                  <pic:spPr bwMode="auto">
                    <a:xfrm>
                      <a:off x="0" y="0"/>
                      <a:ext cx="6580893" cy="1406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7AD18" w14:textId="12CEF306" w:rsidR="00D910B9" w:rsidRDefault="00D910B9" w:rsidP="00CE4579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9266389" wp14:editId="614EC092">
            <wp:extent cx="6469181" cy="2389517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3483" t="42229" r="27693" b="38843"/>
                    <a:stretch/>
                  </pic:blipFill>
                  <pic:spPr bwMode="auto">
                    <a:xfrm>
                      <a:off x="0" y="0"/>
                      <a:ext cx="6542725" cy="2416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DF603" w14:textId="51E399D8" w:rsidR="00615678" w:rsidRDefault="00615678" w:rsidP="00CE4579">
      <w:pPr>
        <w:rPr>
          <w:rFonts w:ascii="Comic Sans MS" w:hAnsi="Comic Sans MS"/>
          <w:sz w:val="24"/>
          <w:szCs w:val="24"/>
        </w:rPr>
      </w:pPr>
    </w:p>
    <w:p w14:paraId="208E9119" w14:textId="77777777" w:rsidR="00FA6166" w:rsidRDefault="00FA6166" w:rsidP="00CE4579">
      <w:pPr>
        <w:rPr>
          <w:rFonts w:ascii="Comic Sans MS" w:hAnsi="Comic Sans MS"/>
          <w:b/>
          <w:szCs w:val="24"/>
        </w:rPr>
      </w:pPr>
    </w:p>
    <w:p w14:paraId="2391DB9F" w14:textId="170EF88A" w:rsidR="00615678" w:rsidRPr="00A2636D" w:rsidRDefault="00122454" w:rsidP="00CE4579">
      <w:pPr>
        <w:rPr>
          <w:rFonts w:ascii="Comic Sans MS" w:hAnsi="Comic Sans MS"/>
          <w:b/>
          <w:szCs w:val="24"/>
          <w:u w:val="single"/>
        </w:rPr>
      </w:pPr>
      <w:r w:rsidRPr="00A2636D">
        <w:rPr>
          <w:rFonts w:ascii="Comic Sans MS" w:hAnsi="Comic Sans MS"/>
          <w:b/>
          <w:szCs w:val="24"/>
          <w:u w:val="single"/>
        </w:rPr>
        <w:lastRenderedPageBreak/>
        <w:t xml:space="preserve">Task 5:  Answer these </w:t>
      </w:r>
      <w:r w:rsidR="00615678" w:rsidRPr="00A2636D">
        <w:rPr>
          <w:rFonts w:ascii="Comic Sans MS" w:hAnsi="Comic Sans MS"/>
          <w:b/>
          <w:szCs w:val="24"/>
          <w:u w:val="single"/>
        </w:rPr>
        <w:t xml:space="preserve">Longer Answer </w:t>
      </w:r>
      <w:r w:rsidR="005D658E" w:rsidRPr="00A2636D">
        <w:rPr>
          <w:rFonts w:ascii="Comic Sans MS" w:hAnsi="Comic Sans MS"/>
          <w:b/>
          <w:szCs w:val="24"/>
          <w:u w:val="single"/>
        </w:rPr>
        <w:t>Question</w:t>
      </w:r>
      <w:r w:rsidRPr="00A2636D">
        <w:rPr>
          <w:rFonts w:ascii="Comic Sans MS" w:hAnsi="Comic Sans MS"/>
          <w:b/>
          <w:szCs w:val="24"/>
          <w:u w:val="single"/>
        </w:rPr>
        <w:t>s</w:t>
      </w:r>
    </w:p>
    <w:p w14:paraId="53B66650" w14:textId="280278FE" w:rsidR="005D658E" w:rsidRDefault="005D658E" w:rsidP="00CE457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5729B9" wp14:editId="6A2C0B04">
                <wp:simplePos x="0" y="0"/>
                <wp:positionH relativeFrom="margin">
                  <wp:posOffset>0</wp:posOffset>
                </wp:positionH>
                <wp:positionV relativeFrom="paragraph">
                  <wp:posOffset>17254</wp:posOffset>
                </wp:positionV>
                <wp:extent cx="6529705" cy="3795622"/>
                <wp:effectExtent l="19050" t="19050" r="23495" b="1460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9705" cy="3795622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6D6047" id="Rectangle 13" o:spid="_x0000_s1026" style="position:absolute;margin-left:0;margin-top:1.35pt;width:514.15pt;height:298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" filled="f" strokecolor="black [3200]" strokeweight="2.25pt">
                <w10:wrap anchorx="margin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5C43EC7" wp14:editId="75ECD004">
            <wp:extent cx="6529705" cy="3683479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3224" t="42460" r="27179" b="24307"/>
                    <a:stretch/>
                  </pic:blipFill>
                  <pic:spPr bwMode="auto">
                    <a:xfrm>
                      <a:off x="0" y="0"/>
                      <a:ext cx="6568974" cy="3705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B6F0C" w14:textId="6B2282A1" w:rsidR="005D658E" w:rsidRDefault="005D658E" w:rsidP="00CE4579">
      <w:pPr>
        <w:rPr>
          <w:rFonts w:ascii="Comic Sans MS" w:hAnsi="Comic Sans MS"/>
          <w:sz w:val="24"/>
          <w:szCs w:val="24"/>
        </w:rPr>
      </w:pPr>
    </w:p>
    <w:p w14:paraId="2D2B41C3" w14:textId="29EC62DF" w:rsidR="005D658E" w:rsidRDefault="005D658E" w:rsidP="00CE457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A45473" wp14:editId="1EB2F212">
                <wp:simplePos x="0" y="0"/>
                <wp:positionH relativeFrom="margin">
                  <wp:posOffset>-34506</wp:posOffset>
                </wp:positionH>
                <wp:positionV relativeFrom="paragraph">
                  <wp:posOffset>29162</wp:posOffset>
                </wp:positionV>
                <wp:extent cx="6529705" cy="3062377"/>
                <wp:effectExtent l="19050" t="19050" r="23495" b="2413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9705" cy="3062377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8FAB5" id="Rectangle 15" o:spid="_x0000_s1026" style="position:absolute;margin-left:-2.7pt;margin-top:2.3pt;width:514.15pt;height:241.1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" filled="f" strokecolor="black [3200]" strokeweight="2.25pt">
                <w10:wrap anchorx="margin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59C63A5" wp14:editId="20369461">
            <wp:extent cx="6529705" cy="3004819"/>
            <wp:effectExtent l="0" t="0" r="4445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3353" t="41768" r="27309" b="34231"/>
                    <a:stretch/>
                  </pic:blipFill>
                  <pic:spPr bwMode="auto">
                    <a:xfrm>
                      <a:off x="0" y="0"/>
                      <a:ext cx="6560826" cy="301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C99CD17" w14:textId="635DE184" w:rsidR="00A2636D" w:rsidRDefault="00A2636D" w:rsidP="00CE4579">
      <w:pPr>
        <w:rPr>
          <w:rFonts w:ascii="Comic Sans MS" w:hAnsi="Comic Sans MS"/>
          <w:sz w:val="24"/>
          <w:szCs w:val="24"/>
        </w:rPr>
      </w:pPr>
    </w:p>
    <w:p w14:paraId="23A17007" w14:textId="46B01686" w:rsidR="00A2636D" w:rsidRDefault="00A2636D" w:rsidP="00CE4579">
      <w:pPr>
        <w:rPr>
          <w:rFonts w:ascii="Comic Sans MS" w:hAnsi="Comic Sans MS"/>
          <w:b/>
          <w:szCs w:val="24"/>
          <w:u w:val="single"/>
        </w:rPr>
      </w:pPr>
      <w:r w:rsidRPr="00A2636D">
        <w:rPr>
          <w:rFonts w:ascii="Comic Sans MS" w:hAnsi="Comic Sans MS"/>
          <w:b/>
          <w:szCs w:val="24"/>
          <w:u w:val="single"/>
        </w:rPr>
        <w:t>Task 6:  Researching uses of alkanes and alkenes</w:t>
      </w:r>
    </w:p>
    <w:p w14:paraId="6C5CFAFA" w14:textId="760F2459" w:rsidR="00A2636D" w:rsidRPr="00157ADA" w:rsidRDefault="00A2636D" w:rsidP="00CE4579">
      <w:pPr>
        <w:rPr>
          <w:rFonts w:ascii="Comic Sans MS" w:hAnsi="Comic Sans MS"/>
          <w:szCs w:val="24"/>
        </w:rPr>
      </w:pPr>
      <w:r w:rsidRPr="00157ADA">
        <w:rPr>
          <w:rFonts w:ascii="Comic Sans MS" w:hAnsi="Comic Sans MS"/>
          <w:szCs w:val="24"/>
        </w:rPr>
        <w:t xml:space="preserve">Find out some uses of alkanes and alkenes.  </w:t>
      </w:r>
      <w:r w:rsidR="00157ADA" w:rsidRPr="00157ADA">
        <w:rPr>
          <w:rFonts w:ascii="Comic Sans MS" w:hAnsi="Comic Sans MS"/>
          <w:b/>
          <w:szCs w:val="24"/>
        </w:rPr>
        <w:t>Describe</w:t>
      </w:r>
      <w:r w:rsidR="00157ADA" w:rsidRPr="00157ADA">
        <w:rPr>
          <w:rFonts w:ascii="Comic Sans MS" w:hAnsi="Comic Sans MS"/>
          <w:szCs w:val="24"/>
        </w:rPr>
        <w:t xml:space="preserve"> how alkenes are produced from crude oil and </w:t>
      </w:r>
      <w:r w:rsidR="00157ADA" w:rsidRPr="00157ADA">
        <w:rPr>
          <w:rFonts w:ascii="Comic Sans MS" w:hAnsi="Comic Sans MS"/>
          <w:b/>
          <w:szCs w:val="24"/>
        </w:rPr>
        <w:t>explain</w:t>
      </w:r>
      <w:r w:rsidR="00157ADA" w:rsidRPr="00157ADA">
        <w:rPr>
          <w:rFonts w:ascii="Comic Sans MS" w:hAnsi="Comic Sans MS"/>
          <w:szCs w:val="24"/>
        </w:rPr>
        <w:t xml:space="preserve"> why this is necessary. </w:t>
      </w:r>
      <w:r w:rsidR="00157ADA" w:rsidRPr="00157ADA">
        <w:rPr>
          <w:rFonts w:ascii="Comic Sans MS" w:hAnsi="Comic Sans MS"/>
          <w:b/>
          <w:szCs w:val="24"/>
        </w:rPr>
        <w:t>Describe</w:t>
      </w:r>
      <w:r w:rsidR="00157ADA" w:rsidRPr="00157ADA">
        <w:rPr>
          <w:rFonts w:ascii="Comic Sans MS" w:hAnsi="Comic Sans MS"/>
          <w:szCs w:val="24"/>
        </w:rPr>
        <w:t xml:space="preserve"> how alkenes used to make polymers and </w:t>
      </w:r>
      <w:r w:rsidR="00157ADA" w:rsidRPr="00157ADA">
        <w:rPr>
          <w:rFonts w:ascii="Comic Sans MS" w:hAnsi="Comic Sans MS"/>
          <w:b/>
          <w:szCs w:val="24"/>
        </w:rPr>
        <w:t>name</w:t>
      </w:r>
      <w:r w:rsidR="00157ADA" w:rsidRPr="00157ADA">
        <w:rPr>
          <w:rFonts w:ascii="Comic Sans MS" w:hAnsi="Comic Sans MS"/>
          <w:szCs w:val="24"/>
        </w:rPr>
        <w:t xml:space="preserve"> some uses of polymers. </w:t>
      </w:r>
    </w:p>
    <w:sectPr w:rsidR="00A2636D" w:rsidRPr="00157ADA" w:rsidSect="00935A7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39BBE3" w14:textId="77777777" w:rsidR="0025292C" w:rsidRDefault="0025292C" w:rsidP="0025292C">
      <w:pPr>
        <w:spacing w:after="0" w:line="240" w:lineRule="auto"/>
      </w:pPr>
      <w:r>
        <w:separator/>
      </w:r>
    </w:p>
  </w:endnote>
  <w:endnote w:type="continuationSeparator" w:id="0">
    <w:p w14:paraId="41C8F396" w14:textId="77777777" w:rsidR="0025292C" w:rsidRDefault="0025292C" w:rsidP="00252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0B940D" w14:textId="77777777" w:rsidR="0025292C" w:rsidRDefault="0025292C" w:rsidP="0025292C">
      <w:pPr>
        <w:spacing w:after="0" w:line="240" w:lineRule="auto"/>
      </w:pPr>
      <w:r>
        <w:separator/>
      </w:r>
    </w:p>
  </w:footnote>
  <w:footnote w:type="continuationSeparator" w:id="0">
    <w:p w14:paraId="0E27B00A" w14:textId="77777777" w:rsidR="0025292C" w:rsidRDefault="0025292C" w:rsidP="002529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06152"/>
    <w:multiLevelType w:val="hybridMultilevel"/>
    <w:tmpl w:val="88780E76"/>
    <w:lvl w:ilvl="0" w:tplc="FFFFFFFF">
      <w:start w:val="1"/>
      <w:numFmt w:val="decimal"/>
      <w:lvlText w:val="%1."/>
      <w:lvlJc w:val="left"/>
      <w:pPr>
        <w:ind w:left="765" w:hanging="360"/>
      </w:pPr>
    </w:lvl>
    <w:lvl w:ilvl="1" w:tplc="FFFFFFFF">
      <w:start w:val="1"/>
      <w:numFmt w:val="lowerLetter"/>
      <w:lvlText w:val="%2."/>
      <w:lvlJc w:val="left"/>
      <w:pPr>
        <w:ind w:left="1485" w:hanging="360"/>
      </w:p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A0F5882"/>
    <w:multiLevelType w:val="hybridMultilevel"/>
    <w:tmpl w:val="88860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415B8A"/>
    <w:multiLevelType w:val="hybridMultilevel"/>
    <w:tmpl w:val="1930BB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03732D"/>
    <w:multiLevelType w:val="hybridMultilevel"/>
    <w:tmpl w:val="8FFEA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9B461E"/>
    <w:multiLevelType w:val="hybridMultilevel"/>
    <w:tmpl w:val="3B56DC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5764EF"/>
    <w:multiLevelType w:val="multilevel"/>
    <w:tmpl w:val="FA541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1D7203D"/>
    <w:multiLevelType w:val="hybridMultilevel"/>
    <w:tmpl w:val="04E4D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B26B7A"/>
    <w:multiLevelType w:val="hybridMultilevel"/>
    <w:tmpl w:val="DDF6C138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85" w:hanging="360"/>
      </w:p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6"/>
  </w:num>
  <w:num w:numId="6">
    <w:abstractNumId w:val="4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D87"/>
    <w:rsid w:val="00070162"/>
    <w:rsid w:val="000A4529"/>
    <w:rsid w:val="00122454"/>
    <w:rsid w:val="00157ADA"/>
    <w:rsid w:val="0025292C"/>
    <w:rsid w:val="00282111"/>
    <w:rsid w:val="003855E8"/>
    <w:rsid w:val="003A744B"/>
    <w:rsid w:val="00413A2E"/>
    <w:rsid w:val="004740EF"/>
    <w:rsid w:val="005A4E33"/>
    <w:rsid w:val="005B7BAB"/>
    <w:rsid w:val="005D658E"/>
    <w:rsid w:val="00615678"/>
    <w:rsid w:val="006569DF"/>
    <w:rsid w:val="00755122"/>
    <w:rsid w:val="008B0D56"/>
    <w:rsid w:val="00900977"/>
    <w:rsid w:val="00923ED1"/>
    <w:rsid w:val="00935A7C"/>
    <w:rsid w:val="00A06D87"/>
    <w:rsid w:val="00A2636D"/>
    <w:rsid w:val="00AB5BDC"/>
    <w:rsid w:val="00B06CB7"/>
    <w:rsid w:val="00B77156"/>
    <w:rsid w:val="00CE4579"/>
    <w:rsid w:val="00D10E35"/>
    <w:rsid w:val="00D203D5"/>
    <w:rsid w:val="00D81AC1"/>
    <w:rsid w:val="00D84C79"/>
    <w:rsid w:val="00D910B9"/>
    <w:rsid w:val="00DC1304"/>
    <w:rsid w:val="00DD26E5"/>
    <w:rsid w:val="00DD54CE"/>
    <w:rsid w:val="00DF4F2D"/>
    <w:rsid w:val="00E06C0C"/>
    <w:rsid w:val="00EE3246"/>
    <w:rsid w:val="00F8566D"/>
    <w:rsid w:val="00F917DD"/>
    <w:rsid w:val="00FA6166"/>
    <w:rsid w:val="00FC3065"/>
    <w:rsid w:val="00FD2580"/>
    <w:rsid w:val="50E5E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182EA2F"/>
  <w15:docId w15:val="{B1982022-C503-4E74-A3BC-1E32EF0CE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2245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6D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5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5E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529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292C"/>
  </w:style>
  <w:style w:type="paragraph" w:styleId="Footer">
    <w:name w:val="footer"/>
    <w:basedOn w:val="Normal"/>
    <w:link w:val="FooterChar"/>
    <w:uiPriority w:val="99"/>
    <w:unhideWhenUsed/>
    <w:rsid w:val="002529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292C"/>
  </w:style>
  <w:style w:type="character" w:styleId="Hyperlink">
    <w:name w:val="Hyperlink"/>
    <w:basedOn w:val="DefaultParagraphFont"/>
    <w:uiPriority w:val="99"/>
    <w:semiHidden/>
    <w:unhideWhenUsed/>
    <w:rsid w:val="00122454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12245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style-scope">
    <w:name w:val="style-scope"/>
    <w:basedOn w:val="DefaultParagraphFont"/>
    <w:rsid w:val="001224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5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51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78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70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8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2" w:color="auto"/>
                            <w:left w:val="none" w:sz="0" w:space="0" w:color="auto"/>
                            <w:bottom w:val="single" w:sz="6" w:space="12" w:color="auto"/>
                            <w:right w:val="none" w:sz="0" w:space="0" w:color="auto"/>
                          </w:divBdr>
                          <w:divsChild>
                            <w:div w:id="491526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1372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166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771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445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332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0812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55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28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87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675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697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221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120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999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543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21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4350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18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976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5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091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901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094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05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7567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43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165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463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863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9746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79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726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7532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599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541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156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206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0246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692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398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164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095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56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354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126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912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6385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07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862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62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93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748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7949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182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50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936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949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135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900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601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898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184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80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87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838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547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255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14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550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609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502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830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0833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545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150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334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7054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743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6224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156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902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595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830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804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559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641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08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847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476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526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971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8339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00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788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73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208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308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287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X2IYWggEBc&amp;list=PL9IouNCPbCxVDcgWiviYYWj0xKMPXTd8s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4EAh9E2KhOE&amp;list=PL9IouNCPbCxVDcgWiviYYWj0xKMPXTd8s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9AF8FF-318F-42B4-9F48-E2ACB0A8D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D7AEA0D7</Template>
  <TotalTime>48</TotalTime>
  <Pages>5</Pages>
  <Words>536</Words>
  <Characters>3058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</dc:creator>
  <cp:lastModifiedBy>C Turner</cp:lastModifiedBy>
  <cp:revision>8</cp:revision>
  <dcterms:created xsi:type="dcterms:W3CDTF">2020-03-23T11:40:00Z</dcterms:created>
  <dcterms:modified xsi:type="dcterms:W3CDTF">2020-03-23T12:59:00Z</dcterms:modified>
</cp:coreProperties>
</file>